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大庆市第五医院早餐包采购项目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刘春雷、彭伟权、侯丛佳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大庆市龙凤区镇坤赢利商店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0D0360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4D337F"/>
    <w:rsid w:val="0C56413C"/>
    <w:rsid w:val="0CC3394A"/>
    <w:rsid w:val="0F483C59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20AE436F"/>
    <w:rsid w:val="213D5EC2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6C456F1"/>
    <w:rsid w:val="375F3D6C"/>
    <w:rsid w:val="39D04334"/>
    <w:rsid w:val="3A9F26CF"/>
    <w:rsid w:val="3AF81880"/>
    <w:rsid w:val="3B2B405D"/>
    <w:rsid w:val="3B7C6426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D9C5636"/>
    <w:rsid w:val="4EED7568"/>
    <w:rsid w:val="4FDA3F5D"/>
    <w:rsid w:val="52A62011"/>
    <w:rsid w:val="52E27ED9"/>
    <w:rsid w:val="5402685F"/>
    <w:rsid w:val="5424717D"/>
    <w:rsid w:val="54695370"/>
    <w:rsid w:val="54911565"/>
    <w:rsid w:val="549244E6"/>
    <w:rsid w:val="596A1EC8"/>
    <w:rsid w:val="59B768DA"/>
    <w:rsid w:val="59D44BCD"/>
    <w:rsid w:val="5CDA62AD"/>
    <w:rsid w:val="5E752C56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6F3F2BDE"/>
    <w:rsid w:val="721E61BD"/>
    <w:rsid w:val="72613DBC"/>
    <w:rsid w:val="74AD35FB"/>
    <w:rsid w:val="74F33193"/>
    <w:rsid w:val="77855827"/>
    <w:rsid w:val="784077EE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13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2026-08-26T08:18:44Z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