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大庆市第五医院消防设施设备问题整改项目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彭伟权 侯丛佳 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大庆市宏图电子消防设施安装有限公司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31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0D0360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4D337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3D5EC2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6C456F1"/>
    <w:rsid w:val="375F3D6C"/>
    <w:rsid w:val="39D04334"/>
    <w:rsid w:val="3A22652E"/>
    <w:rsid w:val="3A9F26CF"/>
    <w:rsid w:val="3AF81880"/>
    <w:rsid w:val="3B2B405D"/>
    <w:rsid w:val="3B7C6426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D9C5636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6AD3699"/>
    <w:rsid w:val="673857D3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BD4FB8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49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2026-09-04T07:52:20Z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